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054" w:rsidRDefault="00CC3054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  <w:r w:rsidRPr="00CC3054">
        <w:rPr>
          <w:rFonts w:asciiTheme="minorHAnsi" w:hAnsiTheme="minorHAnsi" w:cs="Tahoma"/>
          <w:b/>
          <w:noProof/>
          <w:sz w:val="34"/>
          <w:szCs w:val="34"/>
          <w:lang w:eastAsia="en-GB"/>
        </w:rPr>
        <w:drawing>
          <wp:anchor distT="0" distB="0" distL="114300" distR="114300" simplePos="0" relativeHeight="251664384" behindDoc="1" locked="0" layoutInCell="1" allowOverlap="1" wp14:anchorId="77CE499C" wp14:editId="3FEAEFB1">
            <wp:simplePos x="0" y="0"/>
            <wp:positionH relativeFrom="column">
              <wp:posOffset>-110149</wp:posOffset>
            </wp:positionH>
            <wp:positionV relativeFrom="paragraph">
              <wp:posOffset>9185</wp:posOffset>
            </wp:positionV>
            <wp:extent cx="921835" cy="92671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835" cy="92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332">
        <w:rPr>
          <w:noProof/>
          <w:sz w:val="34"/>
          <w:szCs w:val="3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9525</wp:posOffset>
                </wp:positionV>
                <wp:extent cx="5755005" cy="2188210"/>
                <wp:effectExtent l="0" t="0" r="635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5005" cy="2188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04EE" w:rsidRPr="00CC3054" w:rsidRDefault="002A04EE" w:rsidP="002A04EE">
                            <w:pPr>
                              <w:jc w:val="both"/>
                              <w:rPr>
                                <w:rFonts w:asciiTheme="minorHAnsi" w:hAnsiTheme="minorHAnsi" w:cs="Tahoma"/>
                                <w:sz w:val="32"/>
                                <w:szCs w:val="32"/>
                              </w:rPr>
                            </w:pPr>
                            <w:r w:rsidRPr="00CC3054">
                              <w:rPr>
                                <w:rFonts w:asciiTheme="minorHAnsi" w:hAnsiTheme="minorHAnsi" w:cs="Tahoma"/>
                                <w:b/>
                                <w:sz w:val="32"/>
                                <w:szCs w:val="32"/>
                              </w:rPr>
                              <w:t>SELF ADMINISTER MEDICATION</w:t>
                            </w:r>
                            <w:r w:rsidRPr="00CC3054">
                              <w:rPr>
                                <w:rFonts w:asciiTheme="minorHAnsi" w:hAnsiTheme="minorHAnsi" w:cs="Tahoma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A04EE" w:rsidRDefault="002A04EE" w:rsidP="002A04EE">
                            <w:pPr>
                              <w:jc w:val="both"/>
                              <w:rPr>
                                <w:rFonts w:asciiTheme="minorHAnsi" w:hAnsiTheme="minorHAnsi" w:cs="Tahoma"/>
                                <w:sz w:val="32"/>
                                <w:szCs w:val="32"/>
                              </w:rPr>
                            </w:pPr>
                            <w:r w:rsidRPr="00CC3054">
                              <w:rPr>
                                <w:rFonts w:asciiTheme="minorHAnsi" w:hAnsiTheme="minorHAnsi" w:cs="Tahoma"/>
                                <w:sz w:val="32"/>
                                <w:szCs w:val="32"/>
                              </w:rPr>
                              <w:t>As you are aware we cannot provide on-going medical care and treatment and do not administer medicines unless they are prescribed for long-term conditions.  As this is the case the school will not allow your child to self-administer medicine unless you complete and sign this form, and the Head Teacher has agreed that school staff can supervise the self-administration.</w:t>
                            </w:r>
                          </w:p>
                          <w:p w:rsidR="00C32332" w:rsidRPr="00CC3054" w:rsidRDefault="00C32332" w:rsidP="002A04EE">
                            <w:p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.4pt;margin-top:.75pt;width:453.15pt;height:172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L0twIAALo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" filled="f" stroked="f">
                <v:textbox>
                  <w:txbxContent>
                    <w:p w:rsidR="002A04EE" w:rsidRPr="00CC3054" w:rsidRDefault="002A04EE" w:rsidP="002A04EE">
                      <w:pPr>
                        <w:jc w:val="both"/>
                        <w:rPr>
                          <w:rFonts w:asciiTheme="minorHAnsi" w:hAnsiTheme="minorHAnsi" w:cs="Tahoma"/>
                          <w:sz w:val="32"/>
                          <w:szCs w:val="32"/>
                        </w:rPr>
                      </w:pPr>
                      <w:r w:rsidRPr="00CC3054">
                        <w:rPr>
                          <w:rFonts w:asciiTheme="minorHAnsi" w:hAnsiTheme="minorHAnsi" w:cs="Tahoma"/>
                          <w:b/>
                          <w:sz w:val="32"/>
                          <w:szCs w:val="32"/>
                        </w:rPr>
                        <w:t>SELF ADMINISTER MEDICATION</w:t>
                      </w:r>
                      <w:r w:rsidRPr="00CC3054">
                        <w:rPr>
                          <w:rFonts w:asciiTheme="minorHAnsi" w:hAnsiTheme="minorHAnsi" w:cs="Tahoma"/>
                          <w:sz w:val="32"/>
                          <w:szCs w:val="32"/>
                        </w:rPr>
                        <w:t xml:space="preserve"> </w:t>
                      </w:r>
                    </w:p>
                    <w:p w:rsidR="002A04EE" w:rsidRDefault="002A04EE" w:rsidP="002A04EE">
                      <w:pPr>
                        <w:jc w:val="both"/>
                        <w:rPr>
                          <w:rFonts w:asciiTheme="minorHAnsi" w:hAnsiTheme="minorHAnsi" w:cs="Tahoma"/>
                          <w:sz w:val="32"/>
                          <w:szCs w:val="32"/>
                        </w:rPr>
                      </w:pPr>
                      <w:r w:rsidRPr="00CC3054">
                        <w:rPr>
                          <w:rFonts w:asciiTheme="minorHAnsi" w:hAnsiTheme="minorHAnsi" w:cs="Tahoma"/>
                          <w:sz w:val="32"/>
                          <w:szCs w:val="32"/>
                        </w:rPr>
                        <w:t>As you are aware we cannot provide on-going medical care and treatment and do not administer medicines unless they are prescribed for long-term conditions.  As this is the case the school will not allow your child to self-administer medicine unless you complete and sign this form, and the Head Teacher has agreed that school staff can supervise the self-administration.</w:t>
                      </w:r>
                    </w:p>
                    <w:p w:rsidR="00C32332" w:rsidRPr="00CC3054" w:rsidRDefault="00C32332" w:rsidP="002A04EE">
                      <w:pPr>
                        <w:jc w:val="both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</w:p>
    <w:p w:rsidR="00823CF3" w:rsidRPr="00CC3054" w:rsidRDefault="00823CF3" w:rsidP="00823CF3">
      <w:pPr>
        <w:spacing w:after="0" w:line="240" w:lineRule="auto"/>
        <w:rPr>
          <w:rFonts w:asciiTheme="minorHAnsi" w:hAnsiTheme="minorHAnsi" w:cs="Tahoma"/>
          <w:sz w:val="32"/>
          <w:szCs w:val="34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144"/>
        <w:tblW w:w="10280" w:type="dxa"/>
        <w:tblLook w:val="04A0" w:firstRow="1" w:lastRow="0" w:firstColumn="1" w:lastColumn="0" w:noHBand="0" w:noVBand="1"/>
      </w:tblPr>
      <w:tblGrid>
        <w:gridCol w:w="4232"/>
        <w:gridCol w:w="6048"/>
      </w:tblGrid>
      <w:tr w:rsidR="00CC3054" w:rsidRPr="00CC3054" w:rsidTr="00A062E9">
        <w:tc>
          <w:tcPr>
            <w:tcW w:w="10280" w:type="dxa"/>
            <w:gridSpan w:val="2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b/>
                <w:i/>
                <w:color w:val="548DD4" w:themeColor="text2" w:themeTint="99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b/>
                <w:i/>
                <w:color w:val="548DD4" w:themeColor="text2" w:themeTint="99"/>
                <w:sz w:val="32"/>
                <w:szCs w:val="32"/>
              </w:rPr>
              <w:t>Details of Pupil</w:t>
            </w: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Name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Date of Birth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Class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10280" w:type="dxa"/>
            <w:gridSpan w:val="2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b/>
                <w:i/>
                <w:color w:val="548DD4" w:themeColor="text2" w:themeTint="99"/>
                <w:sz w:val="32"/>
                <w:szCs w:val="32"/>
              </w:rPr>
              <w:t>Medication</w:t>
            </w: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b/>
                <w:i/>
                <w:color w:val="548DD4" w:themeColor="text2" w:themeTint="99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 xml:space="preserve">Name / Type of Medication 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How long will your child take this medication?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Dosage and method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Timing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>
              <w:rPr>
                <w:rFonts w:asciiTheme="minorHAnsi" w:hAnsiTheme="minorHAnsi" w:cs="Tahoma"/>
                <w:sz w:val="32"/>
                <w:szCs w:val="32"/>
              </w:rPr>
              <w:t xml:space="preserve">Special </w:t>
            </w:r>
            <w:r w:rsidRPr="00CC3054">
              <w:rPr>
                <w:rFonts w:asciiTheme="minorHAnsi" w:hAnsiTheme="minorHAnsi" w:cs="Tahoma"/>
                <w:sz w:val="32"/>
                <w:szCs w:val="32"/>
              </w:rPr>
              <w:t>storage instructions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Special precautions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Side effects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10280" w:type="dxa"/>
            <w:gridSpan w:val="2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b/>
                <w:i/>
                <w:color w:val="548DD4" w:themeColor="text2" w:themeTint="99"/>
                <w:sz w:val="32"/>
                <w:szCs w:val="32"/>
              </w:rPr>
              <w:t>Emergency contact details</w:t>
            </w: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b/>
                <w:i/>
                <w:color w:val="548DD4" w:themeColor="text2" w:themeTint="99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Name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Phone Number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C3054" w:rsidRPr="00CC3054" w:rsidTr="00CC3054">
        <w:tc>
          <w:tcPr>
            <w:tcW w:w="4232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Relationship to pupil</w:t>
            </w:r>
          </w:p>
        </w:tc>
        <w:tc>
          <w:tcPr>
            <w:tcW w:w="6048" w:type="dxa"/>
          </w:tcPr>
          <w:p w:rsidR="00CC3054" w:rsidRPr="00CC3054" w:rsidRDefault="00CC3054" w:rsidP="00CC3054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</w:tbl>
    <w:p w:rsidR="00CC3054" w:rsidRDefault="00CC3054" w:rsidP="00F67B45">
      <w:pPr>
        <w:spacing w:after="0" w:line="240" w:lineRule="auto"/>
        <w:jc w:val="both"/>
        <w:rPr>
          <w:rFonts w:asciiTheme="minorHAnsi" w:hAnsiTheme="minorHAnsi" w:cs="Tahoma"/>
          <w:b/>
          <w:sz w:val="32"/>
          <w:szCs w:val="32"/>
        </w:rPr>
      </w:pPr>
    </w:p>
    <w:p w:rsidR="00CC0E3C" w:rsidRPr="00CC3054" w:rsidRDefault="00CC0E3C" w:rsidP="00F67B45">
      <w:pPr>
        <w:spacing w:after="0" w:line="240" w:lineRule="auto"/>
        <w:jc w:val="both"/>
        <w:rPr>
          <w:rFonts w:asciiTheme="minorHAnsi" w:hAnsiTheme="minorHAnsi" w:cs="Tahoma"/>
          <w:b/>
          <w:sz w:val="32"/>
          <w:szCs w:val="32"/>
        </w:rPr>
      </w:pPr>
      <w:r w:rsidRPr="00CC3054">
        <w:rPr>
          <w:rFonts w:asciiTheme="minorHAnsi" w:hAnsiTheme="minorHAnsi" w:cs="Tahoma"/>
          <w:b/>
          <w:sz w:val="32"/>
          <w:szCs w:val="32"/>
        </w:rPr>
        <w:t xml:space="preserve">I understand that I must deliver the medicine personally to the school office and accept that this is a service which the school is not obliged to undertake.  The pupil will be supervised by a member of staff whilst they take their medication and a record card will be completed </w:t>
      </w:r>
      <w:r w:rsidR="00AA2D05" w:rsidRPr="00CC3054">
        <w:rPr>
          <w:rFonts w:asciiTheme="minorHAnsi" w:hAnsiTheme="minorHAnsi" w:cs="Tahoma"/>
          <w:b/>
          <w:sz w:val="32"/>
          <w:szCs w:val="32"/>
        </w:rPr>
        <w:t xml:space="preserve">whenever </w:t>
      </w:r>
      <w:r w:rsidRPr="00CC3054">
        <w:rPr>
          <w:rFonts w:asciiTheme="minorHAnsi" w:hAnsiTheme="minorHAnsi" w:cs="Tahoma"/>
          <w:b/>
          <w:sz w:val="32"/>
          <w:szCs w:val="32"/>
        </w:rPr>
        <w:t>the medication is taken.</w:t>
      </w:r>
    </w:p>
    <w:p w:rsidR="00CC0E3C" w:rsidRPr="00CC3054" w:rsidRDefault="00CC0E3C" w:rsidP="00F67B45">
      <w:pPr>
        <w:spacing w:after="0" w:line="240" w:lineRule="auto"/>
        <w:rPr>
          <w:rFonts w:asciiTheme="minorHAnsi" w:hAnsiTheme="minorHAnsi" w:cs="Tahoma"/>
          <w:b/>
          <w:sz w:val="32"/>
          <w:szCs w:val="32"/>
        </w:rPr>
      </w:pPr>
    </w:p>
    <w:tbl>
      <w:tblPr>
        <w:tblStyle w:val="TableGrid"/>
        <w:tblW w:w="10280" w:type="dxa"/>
        <w:jc w:val="center"/>
        <w:tblLook w:val="04A0" w:firstRow="1" w:lastRow="0" w:firstColumn="1" w:lastColumn="0" w:noHBand="0" w:noVBand="1"/>
      </w:tblPr>
      <w:tblGrid>
        <w:gridCol w:w="2258"/>
        <w:gridCol w:w="2674"/>
        <w:gridCol w:w="2674"/>
        <w:gridCol w:w="2674"/>
      </w:tblGrid>
      <w:tr w:rsidR="00C32332" w:rsidRPr="00CC3054" w:rsidTr="00C32332">
        <w:trPr>
          <w:jc w:val="center"/>
        </w:trPr>
        <w:tc>
          <w:tcPr>
            <w:tcW w:w="2258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Signed</w:t>
            </w: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32332" w:rsidRPr="00CC3054" w:rsidTr="00C32332">
        <w:trPr>
          <w:jc w:val="center"/>
        </w:trPr>
        <w:tc>
          <w:tcPr>
            <w:tcW w:w="2258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Date</w:t>
            </w: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  <w:tr w:rsidR="00C32332" w:rsidRPr="00CC3054" w:rsidTr="00C32332">
        <w:trPr>
          <w:jc w:val="center"/>
        </w:trPr>
        <w:tc>
          <w:tcPr>
            <w:tcW w:w="2258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  <w:r w:rsidRPr="00CC3054">
              <w:rPr>
                <w:rFonts w:asciiTheme="minorHAnsi" w:hAnsiTheme="minorHAnsi" w:cs="Tahoma"/>
                <w:sz w:val="32"/>
                <w:szCs w:val="32"/>
              </w:rPr>
              <w:t>Relationship to Pupil</w:t>
            </w: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  <w:tc>
          <w:tcPr>
            <w:tcW w:w="2674" w:type="dxa"/>
          </w:tcPr>
          <w:p w:rsidR="00C32332" w:rsidRPr="00CC3054" w:rsidRDefault="00C32332" w:rsidP="00F67B45">
            <w:pPr>
              <w:rPr>
                <w:rFonts w:asciiTheme="minorHAnsi" w:hAnsiTheme="minorHAnsi" w:cs="Tahoma"/>
                <w:sz w:val="32"/>
                <w:szCs w:val="32"/>
              </w:rPr>
            </w:pPr>
          </w:p>
        </w:tc>
      </w:tr>
    </w:tbl>
    <w:p w:rsidR="00CC3054" w:rsidRPr="00CC3054" w:rsidRDefault="00CC3054" w:rsidP="00C32332">
      <w:pPr>
        <w:spacing w:after="0" w:line="240" w:lineRule="auto"/>
        <w:ind w:left="1276"/>
        <w:rPr>
          <w:rFonts w:ascii="Tahoma" w:hAnsi="Tahoma" w:cs="Tahoma"/>
          <w:sz w:val="32"/>
          <w:szCs w:val="32"/>
        </w:rPr>
      </w:pPr>
    </w:p>
    <w:sectPr w:rsidR="00CC3054" w:rsidRPr="00CC3054" w:rsidSect="002A04EE">
      <w:pgSz w:w="11906" w:h="16838"/>
      <w:pgMar w:top="794" w:right="849" w:bottom="79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4EE" w:rsidRDefault="002A04EE" w:rsidP="002A04EE">
      <w:pPr>
        <w:spacing w:after="0" w:line="240" w:lineRule="auto"/>
      </w:pPr>
      <w:r>
        <w:separator/>
      </w:r>
    </w:p>
  </w:endnote>
  <w:endnote w:type="continuationSeparator" w:id="0">
    <w:p w:rsidR="002A04EE" w:rsidRDefault="002A04EE" w:rsidP="002A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4EE" w:rsidRDefault="002A04EE" w:rsidP="002A04EE">
      <w:pPr>
        <w:spacing w:after="0" w:line="240" w:lineRule="auto"/>
      </w:pPr>
      <w:r>
        <w:separator/>
      </w:r>
    </w:p>
  </w:footnote>
  <w:footnote w:type="continuationSeparator" w:id="0">
    <w:p w:rsidR="002A04EE" w:rsidRDefault="002A04EE" w:rsidP="002A0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7F"/>
    <w:rsid w:val="000932C2"/>
    <w:rsid w:val="000934DA"/>
    <w:rsid w:val="001F77A3"/>
    <w:rsid w:val="00210BB3"/>
    <w:rsid w:val="002A04EE"/>
    <w:rsid w:val="0033657B"/>
    <w:rsid w:val="00371880"/>
    <w:rsid w:val="00635E8B"/>
    <w:rsid w:val="00663320"/>
    <w:rsid w:val="00734CF1"/>
    <w:rsid w:val="00812AD9"/>
    <w:rsid w:val="00823CF3"/>
    <w:rsid w:val="00950F35"/>
    <w:rsid w:val="00AA2D05"/>
    <w:rsid w:val="00AE08A1"/>
    <w:rsid w:val="00BD73E1"/>
    <w:rsid w:val="00C05BBA"/>
    <w:rsid w:val="00C32332"/>
    <w:rsid w:val="00C8615D"/>
    <w:rsid w:val="00CC0E3C"/>
    <w:rsid w:val="00CC3054"/>
    <w:rsid w:val="00E54FC3"/>
    <w:rsid w:val="00E60C7F"/>
    <w:rsid w:val="00F07C8A"/>
    <w:rsid w:val="00F67B45"/>
    <w:rsid w:val="00FC3603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2E73855-06CA-4D4C-A0BC-0F9BD8C4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ajorBidi"/>
        <w:sz w:val="28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12A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</w:rPr>
  </w:style>
  <w:style w:type="table" w:styleId="TableGrid">
    <w:name w:val="Table Grid"/>
    <w:basedOn w:val="TableNormal"/>
    <w:uiPriority w:val="59"/>
    <w:rsid w:val="00E54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0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4EE"/>
  </w:style>
  <w:style w:type="paragraph" w:styleId="Footer">
    <w:name w:val="footer"/>
    <w:basedOn w:val="Normal"/>
    <w:link w:val="FooterChar"/>
    <w:uiPriority w:val="99"/>
    <w:unhideWhenUsed/>
    <w:rsid w:val="002A0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E765E19C</Template>
  <TotalTime>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afew.cfp</dc:creator>
  <cp:lastModifiedBy>Sargent Sonia</cp:lastModifiedBy>
  <cp:revision>3</cp:revision>
  <cp:lastPrinted>2014-06-26T08:19:00Z</cp:lastPrinted>
  <dcterms:created xsi:type="dcterms:W3CDTF">2020-09-03T09:00:00Z</dcterms:created>
  <dcterms:modified xsi:type="dcterms:W3CDTF">2020-09-03T09:06:00Z</dcterms:modified>
</cp:coreProperties>
</file>