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B27" w:rsidRPr="00E1669C" w:rsidRDefault="002F0B27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69783F">
      <w:pPr>
        <w:rPr>
          <w:rFonts w:asciiTheme="minorHAnsi" w:hAnsiTheme="minorHAnsi"/>
        </w:rPr>
      </w:pPr>
    </w:p>
    <w:p w:rsidR="00E1669C" w:rsidRPr="00E1669C" w:rsidRDefault="00E1669C" w:rsidP="00E1669C">
      <w:pPr>
        <w:rPr>
          <w:rFonts w:asciiTheme="minorHAnsi" w:hAnsiTheme="minorHAnsi" w:cs="Tahoma"/>
          <w:caps/>
        </w:rPr>
      </w:pPr>
      <w:r w:rsidRPr="00E1669C">
        <w:rPr>
          <w:rFonts w:asciiTheme="minorHAnsi" w:hAnsiTheme="minorHAnsi" w:cs="Tahoma"/>
          <w:b/>
          <w:bCs/>
          <w:caps/>
        </w:rPr>
        <w:t>Use of Inhalers in School</w:t>
      </w: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  <w:r w:rsidRPr="00E1669C">
        <w:rPr>
          <w:rFonts w:asciiTheme="minorHAnsi" w:hAnsiTheme="minorHAnsi" w:cs="Tahoma"/>
        </w:rPr>
        <w:t>I give permission for my child to keep his/her inhaler in the classroom.</w:t>
      </w: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  <w:r w:rsidRPr="00E1669C">
        <w:rPr>
          <w:rFonts w:asciiTheme="minorHAnsi" w:hAnsiTheme="minorHAnsi" w:cs="Tahoma"/>
        </w:rPr>
        <w:t>Please confirm medication and dosage:</w:t>
      </w:r>
    </w:p>
    <w:p w:rsidR="00E1669C" w:rsidRPr="00E1669C" w:rsidRDefault="00E1669C" w:rsidP="00E1669C">
      <w:pPr>
        <w:rPr>
          <w:rFonts w:asciiTheme="minorHAnsi" w:hAnsiTheme="minorHAnsi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7159"/>
      </w:tblGrid>
      <w:tr w:rsidR="00E1669C" w:rsidRPr="00E1669C" w:rsidTr="00E1669C">
        <w:tc>
          <w:tcPr>
            <w:tcW w:w="2901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Child’s Name:</w:t>
            </w:r>
          </w:p>
        </w:tc>
        <w:tc>
          <w:tcPr>
            <w:tcW w:w="7159" w:type="dxa"/>
          </w:tcPr>
          <w:p w:rsid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</w:tr>
      <w:tr w:rsidR="00E1669C" w:rsidRPr="00E1669C" w:rsidTr="00E1669C">
        <w:tc>
          <w:tcPr>
            <w:tcW w:w="2901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>Class:</w:t>
            </w:r>
          </w:p>
        </w:tc>
        <w:tc>
          <w:tcPr>
            <w:tcW w:w="7159" w:type="dxa"/>
          </w:tcPr>
          <w:p w:rsid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</w:tr>
      <w:tr w:rsidR="00E1669C" w:rsidRPr="00E1669C" w:rsidTr="00E1669C">
        <w:tc>
          <w:tcPr>
            <w:tcW w:w="2901" w:type="dxa"/>
            <w:vMerge w:val="restart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  <w:r>
              <w:rPr>
                <w:rFonts w:asciiTheme="minorHAnsi" w:hAnsiTheme="minorHAnsi" w:cs="Tahoma"/>
                <w:b/>
              </w:rPr>
              <w:t xml:space="preserve">Type of Inhaler </w:t>
            </w:r>
            <w:r w:rsidRPr="00E1669C">
              <w:rPr>
                <w:rFonts w:asciiTheme="minorHAnsi" w:hAnsiTheme="minorHAnsi" w:cs="Tahoma"/>
                <w:b/>
              </w:rPr>
              <w:t>Medication:</w:t>
            </w: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</w:tr>
      <w:tr w:rsidR="00E1669C" w:rsidRPr="00E1669C" w:rsidTr="00E1669C">
        <w:tc>
          <w:tcPr>
            <w:tcW w:w="2901" w:type="dxa"/>
            <w:vMerge w:val="restart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  <w:r w:rsidRPr="00E1669C">
              <w:rPr>
                <w:rFonts w:asciiTheme="minorHAnsi" w:hAnsiTheme="minorHAnsi" w:cs="Tahoma"/>
                <w:b/>
              </w:rPr>
              <w:t>Dose &amp; Frequency of Use:</w:t>
            </w: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  <w:b/>
              </w:rPr>
            </w:pPr>
          </w:p>
        </w:tc>
      </w:tr>
      <w:tr w:rsidR="00E1669C" w:rsidRPr="00E1669C" w:rsidTr="00E1669C">
        <w:tc>
          <w:tcPr>
            <w:tcW w:w="2901" w:type="dxa"/>
            <w:vMerge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  <w:tc>
          <w:tcPr>
            <w:tcW w:w="7159" w:type="dxa"/>
          </w:tcPr>
          <w:p w:rsidR="00E1669C" w:rsidRPr="00E1669C" w:rsidRDefault="00E1669C" w:rsidP="006A14C8">
            <w:pPr>
              <w:rPr>
                <w:rFonts w:asciiTheme="minorHAnsi" w:hAnsiTheme="minorHAnsi" w:cs="Tahoma"/>
              </w:rPr>
            </w:pPr>
          </w:p>
        </w:tc>
      </w:tr>
    </w:tbl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  <w:r w:rsidRPr="00E1669C">
        <w:rPr>
          <w:rFonts w:asciiTheme="minorHAnsi" w:hAnsiTheme="minorHAnsi" w:cs="Tahoma"/>
        </w:rPr>
        <w:t>The inhaler is clearly labelled with my child’s name and instructions on how many time a day it may be taken.  I understand it is my responsibility to keep track of the medication and replace it as necessary</w:t>
      </w: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 w:cs="Tahoma"/>
        </w:rPr>
      </w:pPr>
    </w:p>
    <w:p w:rsidR="00E1669C" w:rsidRDefault="00E1669C" w:rsidP="00E1669C">
      <w:pPr>
        <w:rPr>
          <w:rFonts w:asciiTheme="minorHAnsi" w:hAnsiTheme="minorHAnsi" w:cs="Tahoma"/>
        </w:rPr>
      </w:pPr>
      <w:r w:rsidRPr="00E1669C">
        <w:rPr>
          <w:rFonts w:asciiTheme="minorHAnsi" w:hAnsiTheme="minorHAnsi" w:cs="Tahoma"/>
        </w:rPr>
        <w:t xml:space="preserve">Signed____________________________________ </w:t>
      </w:r>
    </w:p>
    <w:p w:rsidR="00E1669C" w:rsidRDefault="00E1669C" w:rsidP="00E1669C">
      <w:pPr>
        <w:rPr>
          <w:rFonts w:asciiTheme="minorHAnsi" w:hAnsiTheme="minorHAnsi" w:cs="Tahoma"/>
        </w:rPr>
      </w:pPr>
    </w:p>
    <w:p w:rsidR="00E1669C" w:rsidRDefault="00E1669C" w:rsidP="00E1669C">
      <w:pPr>
        <w:rPr>
          <w:rFonts w:asciiTheme="minorHAnsi" w:hAnsiTheme="minorHAnsi" w:cs="Tahoma"/>
        </w:rPr>
      </w:pPr>
    </w:p>
    <w:p w:rsidR="00E1669C" w:rsidRDefault="00E1669C" w:rsidP="00E1669C">
      <w:pPr>
        <w:rPr>
          <w:rFonts w:asciiTheme="minorHAnsi" w:hAnsiTheme="minorHAnsi" w:cs="Tahoma"/>
        </w:rPr>
      </w:pPr>
    </w:p>
    <w:p w:rsidR="00E1669C" w:rsidRPr="00E1669C" w:rsidRDefault="00E1669C" w:rsidP="00E1669C">
      <w:pPr>
        <w:rPr>
          <w:rFonts w:asciiTheme="minorHAnsi" w:hAnsiTheme="minorHAnsi"/>
        </w:rPr>
      </w:pPr>
      <w:bookmarkStart w:id="0" w:name="_GoBack"/>
      <w:bookmarkEnd w:id="0"/>
      <w:r w:rsidRPr="00E1669C">
        <w:rPr>
          <w:rFonts w:asciiTheme="minorHAnsi" w:hAnsiTheme="minorHAnsi" w:cs="Tahoma"/>
        </w:rPr>
        <w:t>Date_________________</w:t>
      </w: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5A7CB2" w:rsidRPr="00E1669C" w:rsidRDefault="005A7CB2" w:rsidP="0069783F">
      <w:pPr>
        <w:rPr>
          <w:rFonts w:asciiTheme="minorHAnsi" w:hAnsiTheme="minorHAnsi"/>
        </w:rPr>
      </w:pPr>
    </w:p>
    <w:p w:rsidR="00034FFC" w:rsidRPr="00E1669C" w:rsidRDefault="00034FFC" w:rsidP="00D47DD4">
      <w:pPr>
        <w:rPr>
          <w:rFonts w:asciiTheme="minorHAnsi" w:hAnsiTheme="minorHAnsi"/>
        </w:rPr>
      </w:pPr>
    </w:p>
    <w:p w:rsidR="00034FFC" w:rsidRPr="00E1669C" w:rsidRDefault="00034FFC" w:rsidP="00D47DD4">
      <w:pPr>
        <w:rPr>
          <w:rFonts w:asciiTheme="minorHAnsi" w:hAnsiTheme="minorHAnsi"/>
        </w:rPr>
      </w:pPr>
    </w:p>
    <w:sectPr w:rsidR="00034FFC" w:rsidRPr="00E1669C" w:rsidSect="00812A68">
      <w:headerReference w:type="default" r:id="rId7"/>
      <w:footerReference w:type="default" r:id="rId8"/>
      <w:pgSz w:w="11906" w:h="16838" w:code="9"/>
      <w:pgMar w:top="-249" w:right="720" w:bottom="720" w:left="720" w:header="425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878" w:rsidRDefault="008E3878">
      <w:r>
        <w:separator/>
      </w:r>
    </w:p>
  </w:endnote>
  <w:endnote w:type="continuationSeparator" w:id="0">
    <w:p w:rsidR="008E3878" w:rsidRDefault="008E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7E8" w:rsidRPr="00882C7A" w:rsidRDefault="007757E8" w:rsidP="007757E8">
    <w:pPr>
      <w:autoSpaceDE w:val="0"/>
      <w:autoSpaceDN w:val="0"/>
      <w:adjustRightInd w:val="0"/>
      <w:jc w:val="center"/>
      <w:rPr>
        <w:rFonts w:asciiTheme="minorHAnsi" w:hAnsiTheme="minorHAnsi" w:cs="Arial"/>
        <w:bCs/>
        <w:i/>
        <w:sz w:val="22"/>
        <w:szCs w:val="22"/>
      </w:rPr>
    </w:pPr>
    <w:r w:rsidRPr="00882C7A">
      <w:rPr>
        <w:rFonts w:asciiTheme="minorHAnsi" w:hAnsiTheme="minorHAnsi" w:cs="Arial"/>
        <w:bCs/>
        <w:i/>
        <w:sz w:val="22"/>
        <w:szCs w:val="22"/>
      </w:rPr>
      <w:t>H</w:t>
    </w:r>
    <w:r>
      <w:rPr>
        <w:rFonts w:asciiTheme="minorHAnsi" w:hAnsiTheme="minorHAnsi" w:cs="Arial"/>
        <w:bCs/>
        <w:i/>
        <w:sz w:val="22"/>
        <w:szCs w:val="22"/>
      </w:rPr>
      <w:t>ead T</w:t>
    </w:r>
    <w:r w:rsidRPr="00882C7A">
      <w:rPr>
        <w:rFonts w:asciiTheme="minorHAnsi" w:hAnsiTheme="minorHAnsi" w:cs="Arial"/>
        <w:bCs/>
        <w:i/>
        <w:sz w:val="22"/>
        <w:szCs w:val="22"/>
      </w:rPr>
      <w:t>eacher: Mrs Julia Walker</w:t>
    </w:r>
  </w:p>
  <w:p w:rsidR="007757E8" w:rsidRDefault="007757E8" w:rsidP="007757E8">
    <w:pPr>
      <w:autoSpaceDE w:val="0"/>
      <w:autoSpaceDN w:val="0"/>
      <w:adjustRightInd w:val="0"/>
      <w:jc w:val="center"/>
      <w:rPr>
        <w:rFonts w:asciiTheme="minorHAnsi" w:hAnsiTheme="minorHAnsi" w:cs="Verdana"/>
        <w:color w:val="000000"/>
        <w:sz w:val="22"/>
        <w:szCs w:val="22"/>
      </w:rPr>
    </w:pPr>
    <w:r w:rsidRPr="00882C7A">
      <w:rPr>
        <w:rFonts w:asciiTheme="minorHAnsi" w:hAnsiTheme="minorHAnsi" w:cs="Verdana"/>
        <w:color w:val="000000"/>
        <w:sz w:val="22"/>
        <w:szCs w:val="22"/>
      </w:rPr>
      <w:t xml:space="preserve">Colne Road Bluntisham Cambridgeshire PE28 3NY | 01487 841468 | </w:t>
    </w:r>
    <w:hyperlink r:id="rId1" w:history="1">
      <w:r w:rsidRPr="00882C7A">
        <w:rPr>
          <w:rStyle w:val="Hyperlink"/>
          <w:rFonts w:asciiTheme="minorHAnsi" w:hAnsiTheme="minorHAnsi" w:cs="Verdana"/>
          <w:sz w:val="22"/>
          <w:szCs w:val="22"/>
          <w:u w:val="none"/>
        </w:rPr>
        <w:t>office@st-helens.cambs.sch.uk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878" w:rsidRDefault="008E3878">
      <w:r>
        <w:separator/>
      </w:r>
    </w:p>
  </w:footnote>
  <w:footnote w:type="continuationSeparator" w:id="0">
    <w:p w:rsidR="008E3878" w:rsidRDefault="008E3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83F" w:rsidRDefault="0069783F" w:rsidP="0069783F">
    <w:pPr>
      <w:autoSpaceDE w:val="0"/>
      <w:autoSpaceDN w:val="0"/>
      <w:adjustRightInd w:val="0"/>
      <w:jc w:val="right"/>
      <w:rPr>
        <w:rFonts w:ascii="Verdana-Bold" w:hAnsi="Verdana-Bold" w:cs="Verdana-Bold"/>
        <w:b/>
        <w:bCs/>
        <w:color w:val="2B5096"/>
        <w:sz w:val="46"/>
        <w:szCs w:val="46"/>
      </w:rPr>
    </w:pPr>
  </w:p>
  <w:p w:rsidR="0069783F" w:rsidRPr="002B002D" w:rsidRDefault="008E3878" w:rsidP="0069783F">
    <w:pPr>
      <w:autoSpaceDE w:val="0"/>
      <w:autoSpaceDN w:val="0"/>
      <w:adjustRightInd w:val="0"/>
      <w:jc w:val="right"/>
      <w:rPr>
        <w:rFonts w:ascii="Verdana" w:hAnsi="Verdana" w:cs="Verdana"/>
        <w:color w:val="2B509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-156210</wp:posOffset>
          </wp:positionV>
          <wp:extent cx="720090" cy="72771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7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83F">
      <w:rPr>
        <w:rFonts w:ascii="Verdana-Bold" w:hAnsi="Verdana-Bold" w:cs="Verdana-Bold"/>
        <w:b/>
        <w:bCs/>
        <w:color w:val="2B5096"/>
        <w:sz w:val="46"/>
        <w:szCs w:val="46"/>
      </w:rPr>
      <w:t xml:space="preserve">St. Helen’s </w:t>
    </w:r>
    <w:r w:rsidR="0069783F">
      <w:rPr>
        <w:rFonts w:ascii="Verdana" w:hAnsi="Verdana" w:cs="Verdana"/>
        <w:color w:val="2B5096"/>
        <w:sz w:val="46"/>
        <w:szCs w:val="46"/>
      </w:rPr>
      <w:t>Primary School</w:t>
    </w:r>
  </w:p>
  <w:p w:rsidR="0069783F" w:rsidRDefault="0069783F" w:rsidP="0069783F">
    <w:pPr>
      <w:jc w:val="right"/>
    </w:pPr>
    <w:r>
      <w:rPr>
        <w:rFonts w:ascii="Verdana" w:hAnsi="Verdana" w:cs="Verdana"/>
        <w:color w:val="383838"/>
        <w:sz w:val="16"/>
        <w:szCs w:val="16"/>
      </w:rPr>
      <w:t>Reach for the Stars</w:t>
    </w:r>
  </w:p>
  <w:p w:rsidR="0069783F" w:rsidRDefault="0069783F" w:rsidP="0069783F">
    <w:pPr>
      <w:autoSpaceDE w:val="0"/>
      <w:autoSpaceDN w:val="0"/>
      <w:adjustRightInd w:val="0"/>
      <w:rPr>
        <w:rFonts w:ascii="Verdana" w:hAnsi="Verdana" w:cs="Verdana"/>
        <w:color w:val="383838"/>
        <w:sz w:val="16"/>
        <w:szCs w:val="16"/>
      </w:rPr>
    </w:pPr>
  </w:p>
  <w:p w:rsidR="00106197" w:rsidRPr="002B002D" w:rsidRDefault="00106197" w:rsidP="0069783F">
    <w:pPr>
      <w:jc w:val="right"/>
      <w:rPr>
        <w:u w:val="single"/>
      </w:rPr>
    </w:pPr>
  </w:p>
  <w:p w:rsidR="0069783F" w:rsidRDefault="0069783F" w:rsidP="0069783F">
    <w:pPr>
      <w:pStyle w:val="Header"/>
    </w:pPr>
  </w:p>
  <w:p w:rsidR="00622364" w:rsidRDefault="00622364" w:rsidP="00683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5FD0"/>
    <w:multiLevelType w:val="hybridMultilevel"/>
    <w:tmpl w:val="03728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162D6"/>
    <w:multiLevelType w:val="hybridMultilevel"/>
    <w:tmpl w:val="F934D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7662B"/>
    <w:multiLevelType w:val="hybridMultilevel"/>
    <w:tmpl w:val="79EE2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94AF8"/>
    <w:multiLevelType w:val="hybridMultilevel"/>
    <w:tmpl w:val="7BB42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066D1"/>
    <w:multiLevelType w:val="hybridMultilevel"/>
    <w:tmpl w:val="D2FCB6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78"/>
    <w:rsid w:val="00034FFC"/>
    <w:rsid w:val="000379B6"/>
    <w:rsid w:val="000B15CE"/>
    <w:rsid w:val="000B6639"/>
    <w:rsid w:val="00106197"/>
    <w:rsid w:val="001255AF"/>
    <w:rsid w:val="0014025F"/>
    <w:rsid w:val="001433A9"/>
    <w:rsid w:val="00152DA5"/>
    <w:rsid w:val="00153FF3"/>
    <w:rsid w:val="001756E9"/>
    <w:rsid w:val="001918DD"/>
    <w:rsid w:val="001B1A33"/>
    <w:rsid w:val="002069DD"/>
    <w:rsid w:val="0027412B"/>
    <w:rsid w:val="002D3F5A"/>
    <w:rsid w:val="002D6C33"/>
    <w:rsid w:val="002F0B27"/>
    <w:rsid w:val="00307310"/>
    <w:rsid w:val="00332D44"/>
    <w:rsid w:val="003A5765"/>
    <w:rsid w:val="003B4BAF"/>
    <w:rsid w:val="003F7425"/>
    <w:rsid w:val="004A430E"/>
    <w:rsid w:val="004A4D82"/>
    <w:rsid w:val="00565A34"/>
    <w:rsid w:val="005A7CB2"/>
    <w:rsid w:val="0061422A"/>
    <w:rsid w:val="00622364"/>
    <w:rsid w:val="006751BB"/>
    <w:rsid w:val="00683657"/>
    <w:rsid w:val="0069783F"/>
    <w:rsid w:val="006F7255"/>
    <w:rsid w:val="007172F4"/>
    <w:rsid w:val="00754522"/>
    <w:rsid w:val="007757E8"/>
    <w:rsid w:val="007D4A5D"/>
    <w:rsid w:val="00812A68"/>
    <w:rsid w:val="00833A36"/>
    <w:rsid w:val="008E3878"/>
    <w:rsid w:val="009D44D1"/>
    <w:rsid w:val="009E4F4E"/>
    <w:rsid w:val="00A26D14"/>
    <w:rsid w:val="00B83CE2"/>
    <w:rsid w:val="00C17C75"/>
    <w:rsid w:val="00C23972"/>
    <w:rsid w:val="00C46CF9"/>
    <w:rsid w:val="00C50B98"/>
    <w:rsid w:val="00C96819"/>
    <w:rsid w:val="00CA6DA4"/>
    <w:rsid w:val="00CD42DD"/>
    <w:rsid w:val="00CE4C71"/>
    <w:rsid w:val="00D004DA"/>
    <w:rsid w:val="00D47DD4"/>
    <w:rsid w:val="00D52123"/>
    <w:rsid w:val="00DF284C"/>
    <w:rsid w:val="00E1669C"/>
    <w:rsid w:val="00E27AFE"/>
    <w:rsid w:val="00E61C30"/>
    <w:rsid w:val="00E878AA"/>
    <w:rsid w:val="00EA7C91"/>
    <w:rsid w:val="00F35D87"/>
    <w:rsid w:val="00F44892"/>
    <w:rsid w:val="00F83C69"/>
    <w:rsid w:val="00FC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BD609840-5F31-47DA-87AD-36209A6A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36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365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B27"/>
    <w:rPr>
      <w:sz w:val="24"/>
      <w:szCs w:val="24"/>
    </w:rPr>
  </w:style>
  <w:style w:type="paragraph" w:styleId="BalloonText">
    <w:name w:val="Balloon Text"/>
    <w:basedOn w:val="Normal"/>
    <w:link w:val="BalloonTextChar"/>
    <w:rsid w:val="002F0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0B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06197"/>
    <w:rPr>
      <w:color w:val="0000FF"/>
      <w:u w:val="single"/>
    </w:rPr>
  </w:style>
  <w:style w:type="character" w:styleId="FollowedHyperlink">
    <w:name w:val="FollowedHyperlink"/>
    <w:basedOn w:val="DefaultParagraphFont"/>
    <w:rsid w:val="00106197"/>
    <w:rPr>
      <w:color w:val="800080"/>
      <w:u w:val="single"/>
    </w:rPr>
  </w:style>
  <w:style w:type="table" w:styleId="TableGrid">
    <w:name w:val="Table Grid"/>
    <w:basedOn w:val="TableNormal"/>
    <w:uiPriority w:val="59"/>
    <w:rsid w:val="00B83CE2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D47D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st-helens.cambs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E765E19C</Template>
  <TotalTime>0</TotalTime>
  <Pages>1</Pages>
  <Words>75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Cambridgeshire County Council</Company>
  <LinksUpToDate>false</LinksUpToDate>
  <CharactersWithSpaces>543</CharactersWithSpaces>
  <SharedDoc>false</SharedDoc>
  <HLinks>
    <vt:vector size="6" baseType="variant"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http://www.st-helens.cambs.sch.uk/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Budd Sharon</dc:creator>
  <cp:lastModifiedBy>Sargent Sonia</cp:lastModifiedBy>
  <cp:revision>2</cp:revision>
  <cp:lastPrinted>2019-05-13T09:12:00Z</cp:lastPrinted>
  <dcterms:created xsi:type="dcterms:W3CDTF">2020-09-03T09:19:00Z</dcterms:created>
  <dcterms:modified xsi:type="dcterms:W3CDTF">2020-09-03T09:19:00Z</dcterms:modified>
</cp:coreProperties>
</file>